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南充职业技术学院试卷审批表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025"/>
        <w:gridCol w:w="1518"/>
        <w:gridCol w:w="2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学年学期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cs="宋体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cs="宋体"/>
                <w:sz w:val="28"/>
                <w:szCs w:val="28"/>
              </w:rPr>
              <w:t>学年第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cs="宋体"/>
                <w:sz w:val="28"/>
                <w:szCs w:val="28"/>
              </w:rPr>
              <w:t>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课程名称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使用教材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课程代码</w:t>
            </w:r>
          </w:p>
        </w:tc>
        <w:tc>
          <w:tcPr>
            <w:tcW w:w="2025" w:type="dxa"/>
          </w:tcPr>
          <w:p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18" w:type="dxa"/>
          </w:tcPr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试卷种类</w:t>
            </w:r>
          </w:p>
        </w:tc>
        <w:tc>
          <w:tcPr>
            <w:tcW w:w="2744" w:type="dxa"/>
          </w:tcPr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sz w:val="44"/>
                <w:szCs w:val="44"/>
              </w:rPr>
              <w:sym w:font="Wingdings 2" w:char="00A3"/>
            </w:r>
            <w:r>
              <w:rPr>
                <w:sz w:val="28"/>
                <w:szCs w:val="28"/>
              </w:rPr>
              <w:t>A</w:t>
            </w:r>
            <w:r>
              <w:rPr>
                <w:rFonts w:hint="eastAsia" w:cs="宋体"/>
                <w:sz w:val="28"/>
                <w:szCs w:val="28"/>
              </w:rPr>
              <w:t>卷</w:t>
            </w:r>
            <w:r>
              <w:rPr>
                <w:rFonts w:hint="eastAsia" w:cs="宋体"/>
                <w:sz w:val="44"/>
                <w:szCs w:val="44"/>
                <w:lang w:val="en-US" w:eastAsia="zh-CN"/>
              </w:rPr>
              <w:t xml:space="preserve"> </w:t>
            </w:r>
            <w:r>
              <w:rPr>
                <w:sz w:val="44"/>
                <w:szCs w:val="44"/>
              </w:rPr>
              <w:sym w:font="Wingdings 2" w:char="00A3"/>
            </w:r>
            <w:r>
              <w:rPr>
                <w:sz w:val="28"/>
                <w:szCs w:val="28"/>
              </w:rPr>
              <w:t>B</w:t>
            </w:r>
            <w:r>
              <w:rPr>
                <w:rFonts w:hint="eastAsia" w:cs="宋体"/>
                <w:sz w:val="28"/>
                <w:szCs w:val="28"/>
              </w:rPr>
              <w:t>卷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适用专业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适用班级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考试类别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sz w:val="44"/>
                <w:szCs w:val="44"/>
              </w:rPr>
              <w:sym w:font="Wingdings 2" w:char="00A3"/>
            </w:r>
            <w:r>
              <w:rPr>
                <w:rFonts w:hint="eastAsia" w:cs="宋体"/>
                <w:sz w:val="28"/>
                <w:szCs w:val="28"/>
              </w:rPr>
              <w:t>正考　　　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44"/>
                <w:szCs w:val="44"/>
              </w:rPr>
              <w:sym w:font="Wingdings 2" w:char="00A3"/>
            </w:r>
            <w:r>
              <w:rPr>
                <w:rFonts w:hint="eastAsia" w:cs="宋体"/>
                <w:sz w:val="28"/>
                <w:szCs w:val="28"/>
              </w:rPr>
              <w:t>补考　　　</w:t>
            </w:r>
            <w:r>
              <w:rPr>
                <w:sz w:val="44"/>
                <w:szCs w:val="44"/>
              </w:rPr>
              <w:sym w:font="Wingdings 2" w:char="00A3"/>
            </w:r>
            <w:r>
              <w:rPr>
                <w:rFonts w:hint="eastAsia" w:cs="宋体"/>
                <w:sz w:val="28"/>
                <w:szCs w:val="28"/>
              </w:rPr>
              <w:t>重修考试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印制份数</w:t>
            </w:r>
          </w:p>
        </w:tc>
        <w:tc>
          <w:tcPr>
            <w:tcW w:w="6287" w:type="dxa"/>
            <w:gridSpan w:val="3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命题教师</w:t>
            </w:r>
          </w:p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签字</w:t>
            </w:r>
          </w:p>
        </w:tc>
        <w:tc>
          <w:tcPr>
            <w:tcW w:w="6287" w:type="dxa"/>
            <w:gridSpan w:val="3"/>
          </w:tcPr>
          <w:p>
            <w:pPr>
              <w:rPr>
                <w:rFonts w:hint="eastAsia"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　　　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　　　　　　　　　</w:t>
            </w: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教研室主任</w:t>
            </w:r>
          </w:p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签字</w:t>
            </w:r>
          </w:p>
        </w:tc>
        <w:tc>
          <w:tcPr>
            <w:tcW w:w="6287" w:type="dxa"/>
            <w:gridSpan w:val="3"/>
          </w:tcPr>
          <w:p>
            <w:pPr>
              <w:rPr>
                <w:rFonts w:cs="Times New Roman"/>
                <w:sz w:val="28"/>
                <w:szCs w:val="28"/>
              </w:rPr>
            </w:pPr>
          </w:p>
          <w:p>
            <w:pPr>
              <w:rPr>
                <w:rFonts w:cs="Times New Roman"/>
                <w:sz w:val="28"/>
                <w:szCs w:val="28"/>
              </w:rPr>
            </w:pPr>
          </w:p>
          <w:p>
            <w:pPr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2"/>
                <w:szCs w:val="32"/>
              </w:rPr>
              <w:t>系教学副主任签字</w:t>
            </w:r>
          </w:p>
        </w:tc>
        <w:tc>
          <w:tcPr>
            <w:tcW w:w="6287" w:type="dxa"/>
            <w:gridSpan w:val="3"/>
          </w:tcPr>
          <w:p>
            <w:pPr>
              <w:rPr>
                <w:rFonts w:cs="Times New Roman"/>
                <w:sz w:val="28"/>
                <w:szCs w:val="28"/>
              </w:rPr>
            </w:pPr>
          </w:p>
          <w:p>
            <w:pPr>
              <w:rPr>
                <w:rFonts w:cs="Times New Roman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　　月　　日</w:t>
            </w:r>
          </w:p>
        </w:tc>
      </w:tr>
    </w:tbl>
    <w:p>
      <w:pPr>
        <w:rPr>
          <w:rFonts w:cs="Times New Roman"/>
        </w:rPr>
      </w:pPr>
    </w:p>
    <w:p>
      <w:pPr>
        <w:ind w:firstLine="6720" w:firstLineChars="240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教务处制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72B"/>
    <w:rsid w:val="001124C7"/>
    <w:rsid w:val="00255C1F"/>
    <w:rsid w:val="002C36AA"/>
    <w:rsid w:val="002D4554"/>
    <w:rsid w:val="002F2A59"/>
    <w:rsid w:val="0035603D"/>
    <w:rsid w:val="004D5F04"/>
    <w:rsid w:val="00522B0A"/>
    <w:rsid w:val="0056389D"/>
    <w:rsid w:val="005866A9"/>
    <w:rsid w:val="005B69D3"/>
    <w:rsid w:val="005D1345"/>
    <w:rsid w:val="00655020"/>
    <w:rsid w:val="0076344C"/>
    <w:rsid w:val="007A04A7"/>
    <w:rsid w:val="0083371B"/>
    <w:rsid w:val="009334D3"/>
    <w:rsid w:val="009C3681"/>
    <w:rsid w:val="009D043D"/>
    <w:rsid w:val="009D607C"/>
    <w:rsid w:val="009E34D9"/>
    <w:rsid w:val="009F3CB5"/>
    <w:rsid w:val="00A17DBF"/>
    <w:rsid w:val="00A4696A"/>
    <w:rsid w:val="00A54165"/>
    <w:rsid w:val="00AE2C64"/>
    <w:rsid w:val="00B300B3"/>
    <w:rsid w:val="00B32DB6"/>
    <w:rsid w:val="00BF3462"/>
    <w:rsid w:val="00C206EA"/>
    <w:rsid w:val="00C365BB"/>
    <w:rsid w:val="00CA2355"/>
    <w:rsid w:val="00D508E3"/>
    <w:rsid w:val="00D708F5"/>
    <w:rsid w:val="00DE357A"/>
    <w:rsid w:val="00E3178F"/>
    <w:rsid w:val="00E335F1"/>
    <w:rsid w:val="00E4774C"/>
    <w:rsid w:val="00EB676C"/>
    <w:rsid w:val="00EC772B"/>
    <w:rsid w:val="00F1514B"/>
    <w:rsid w:val="00F434B8"/>
    <w:rsid w:val="00F475F6"/>
    <w:rsid w:val="05DE0A2D"/>
    <w:rsid w:val="093D7201"/>
    <w:rsid w:val="0AB83C45"/>
    <w:rsid w:val="1E0C036D"/>
    <w:rsid w:val="259A451A"/>
    <w:rsid w:val="503E17DD"/>
    <w:rsid w:val="509858AE"/>
    <w:rsid w:val="575405C5"/>
    <w:rsid w:val="5F602897"/>
    <w:rsid w:val="71950691"/>
    <w:rsid w:val="71BA3DCA"/>
    <w:rsid w:val="780B0E81"/>
    <w:rsid w:val="7EA6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rFonts w:cs="Times New Roman"/>
      <w:kern w:val="0"/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7"/>
    <w:link w:val="4"/>
    <w:qFormat/>
    <w:locked/>
    <w:uiPriority w:val="99"/>
    <w:rPr>
      <w:sz w:val="18"/>
    </w:rPr>
  </w:style>
  <w:style w:type="character" w:customStyle="1" w:styleId="9">
    <w:name w:val="Footer Char"/>
    <w:basedOn w:val="7"/>
    <w:link w:val="3"/>
    <w:qFormat/>
    <w:locked/>
    <w:uiPriority w:val="99"/>
    <w:rPr>
      <w:sz w:val="18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40</Words>
  <Characters>233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2016-12-20T00:59:00Z</dcterms:created>
  <dc:creator>Windows 用户</dc:creator>
  <cp:lastModifiedBy>云梦之泽</cp:lastModifiedBy>
  <dcterms:modified xsi:type="dcterms:W3CDTF">2021-11-08T05:03:18Z</dcterms:modified>
  <dc:title>南充职业技术学院试卷审批表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FBCAE1E2BC5C42AD9FCF9915D06BAED6</vt:lpwstr>
  </property>
</Properties>
</file>